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DCA6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F6B5E0A" w14:textId="77777777" w:rsidR="00F90453" w:rsidRDefault="00E64C6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5B7A7B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03601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ACD1" w14:textId="77777777" w:rsidR="00222867" w:rsidRPr="00D635C4" w:rsidRDefault="005320EB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רשות המיסים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אגף מכס ומע"מ</w:t>
            </w:r>
          </w:p>
        </w:tc>
      </w:tr>
      <w:tr w:rsidR="007548B0" w14:paraId="3114523A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A8FC0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FE1" w14:textId="77777777" w:rsidR="00222867" w:rsidRPr="00D635C4" w:rsidRDefault="005320EB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מערכות מידע</w:t>
            </w:r>
          </w:p>
        </w:tc>
      </w:tr>
      <w:tr w:rsidR="007548B0" w14:paraId="60D0EA4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A34A5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F28D" w14:textId="5F6AFD73" w:rsidR="00222867" w:rsidRDefault="00C716C4" w:rsidP="00DE68A0">
            <w:r>
              <w:t>16/10/2023</w:t>
            </w:r>
          </w:p>
        </w:tc>
      </w:tr>
    </w:tbl>
    <w:p w14:paraId="49B99F6E" w14:textId="77777777" w:rsidR="00332AFB" w:rsidRDefault="00E64C6E" w:rsidP="00222867">
      <w:pPr>
        <w:rPr>
          <w:rtl/>
        </w:rPr>
      </w:pPr>
    </w:p>
    <w:p w14:paraId="71262AC8" w14:textId="77777777" w:rsidR="00222867" w:rsidRDefault="00E64C6E" w:rsidP="00222867">
      <w:pPr>
        <w:rPr>
          <w:rtl/>
        </w:rPr>
      </w:pPr>
    </w:p>
    <w:p w14:paraId="6044231B" w14:textId="77777777" w:rsidR="00222867" w:rsidRDefault="00E64C6E" w:rsidP="00222867">
      <w:pPr>
        <w:rPr>
          <w:rtl/>
        </w:rPr>
      </w:pPr>
    </w:p>
    <w:p w14:paraId="3103A4BE" w14:textId="77777777" w:rsidR="00222867" w:rsidRDefault="00E64C6E" w:rsidP="00222867">
      <w:pPr>
        <w:rPr>
          <w:rtl/>
        </w:rPr>
      </w:pPr>
    </w:p>
    <w:p w14:paraId="73D3D002" w14:textId="77777777" w:rsidR="00222867" w:rsidRDefault="00E64C6E" w:rsidP="00222867">
      <w:pPr>
        <w:rPr>
          <w:rtl/>
        </w:rPr>
      </w:pPr>
    </w:p>
    <w:p w14:paraId="1FDFC567" w14:textId="77777777" w:rsidR="00222867" w:rsidRDefault="00E64C6E" w:rsidP="00222867">
      <w:pPr>
        <w:rPr>
          <w:rtl/>
        </w:rPr>
      </w:pPr>
    </w:p>
    <w:p w14:paraId="66A4D0D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BEBB7F1" w14:textId="77777777" w:rsidR="00222867" w:rsidRDefault="00E64C6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CFC8678" w14:textId="77777777" w:rsidR="00222867" w:rsidRPr="00AF57E9" w:rsidRDefault="009B6B29" w:rsidP="005320EB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3(29) 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EBF9556" w14:textId="77777777" w:rsidR="00222867" w:rsidRPr="00AF57E9" w:rsidRDefault="00E64C6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CCF4DB5" w14:textId="77777777" w:rsidTr="004462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D10C3D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05AC5C17" w14:textId="77777777" w:rsidTr="004462F0">
        <w:trPr>
          <w:trHeight w:val="736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E74" w14:textId="77777777" w:rsidR="00C716C4" w:rsidRDefault="00C716C4" w:rsidP="00C716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בכל שרתי רשות המסים מותקנים מוצרי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ורטואליזציה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חברת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VMWARE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המאפשרים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לריץ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את כל השרתים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הוירטואלים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תוך שרידות וניצול משאבים בצורה אופטימלית.</w:t>
            </w:r>
          </w:p>
          <w:p w14:paraId="14A55414" w14:textId="6C99AFC8" w:rsidR="00C716C4" w:rsidRDefault="00C716C4" w:rsidP="00C716C4">
            <w:pPr>
              <w:spacing w:line="276" w:lineRule="auto"/>
              <w:rPr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רשות המסים מבקשת להתקשר עם חברת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VMWARE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tl/>
              </w:rPr>
              <w:t>באמצעות המפיצים המורשים על ידה ובהתאם להסכם מחירים מרביים שנחתם בין מנהל הרכש לחברת</w:t>
            </w:r>
            <w:r>
              <w:t xml:space="preserve"> VMWARE </w:t>
            </w:r>
            <w:r>
              <w:rPr>
                <w:rtl/>
              </w:rPr>
              <w:t xml:space="preserve">הכול כמפורט בהוראת תכם </w:t>
            </w:r>
            <w:r>
              <w:t xml:space="preserve">.16.2.17 </w:t>
            </w:r>
          </w:p>
          <w:p w14:paraId="0ED0D429" w14:textId="77777777" w:rsidR="00C716C4" w:rsidRDefault="00ED7ADE" w:rsidP="00C716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בנוסף, </w:t>
            </w:r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לצורך הקמת כל התשתית </w:t>
            </w:r>
            <w:proofErr w:type="spellStart"/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הוירטאולית</w:t>
            </w:r>
            <w:proofErr w:type="spellEnd"/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</w:t>
            </w:r>
            <w:proofErr w:type="spellStart"/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המלא"ן</w:t>
            </w:r>
            <w:proofErr w:type="spellEnd"/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 </w:t>
            </w:r>
            <w:r w:rsidR="003E76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ONPREM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B813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נדרשת רכישה של </w:t>
            </w:r>
            <w:proofErr w:type="spellStart"/>
            <w:r w:rsidR="00B813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רשיונות</w:t>
            </w:r>
            <w:proofErr w:type="spellEnd"/>
            <w:r w:rsidR="00B813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נוספים.</w:t>
            </w:r>
          </w:p>
          <w:p w14:paraId="5AF860F4" w14:textId="1EA72F5D" w:rsidR="003E7619" w:rsidRPr="004462F0" w:rsidRDefault="003E7619" w:rsidP="00C716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CC56E75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D2B4CBA" w14:textId="77777777" w:rsidR="00222867" w:rsidRPr="00AF57E9" w:rsidRDefault="009B6B29" w:rsidP="006D45B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D45B4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12B6DAF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A1BC4E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65E25E3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7307CB8" w14:textId="77777777" w:rsidTr="00222867">
        <w:tc>
          <w:tcPr>
            <w:tcW w:w="3085" w:type="dxa"/>
            <w:hideMark/>
          </w:tcPr>
          <w:p w14:paraId="14E0705A" w14:textId="3601E9CF" w:rsidR="00222867" w:rsidRPr="00AF57E9" w:rsidRDefault="009B6B29" w:rsidP="006D45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169D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2169D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14:paraId="0142DBFB" w14:textId="77777777" w:rsidR="00222867" w:rsidRPr="00AF57E9" w:rsidRDefault="006D45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CFDD0E5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043E18C" w14:textId="77777777" w:rsidR="00222867" w:rsidRPr="00AF57E9" w:rsidRDefault="00E64C6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A2D75E9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518EB784" w14:textId="77777777" w:rsidTr="00222867">
        <w:tc>
          <w:tcPr>
            <w:tcW w:w="2698" w:type="dxa"/>
            <w:shd w:val="clear" w:color="auto" w:fill="E6E6E6"/>
            <w:hideMark/>
          </w:tcPr>
          <w:p w14:paraId="1D114809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B053352" w14:textId="23B36D4E" w:rsidR="00222867" w:rsidRPr="00DD0138" w:rsidRDefault="00784C80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V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mware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באמצעות שותף מורשה </w:t>
            </w:r>
          </w:p>
        </w:tc>
      </w:tr>
      <w:tr w:rsidR="007548B0" w14:paraId="4D27F67A" w14:textId="77777777" w:rsidTr="00222867">
        <w:tc>
          <w:tcPr>
            <w:tcW w:w="2698" w:type="dxa"/>
            <w:shd w:val="clear" w:color="auto" w:fill="E6E6E6"/>
            <w:hideMark/>
          </w:tcPr>
          <w:p w14:paraId="6B231DE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D3F877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93D3BB2" w14:textId="787BE236" w:rsidR="00222867" w:rsidRPr="00DD0138" w:rsidRDefault="00E64C6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08593D0" w14:textId="77777777" w:rsidTr="00222867">
        <w:tc>
          <w:tcPr>
            <w:tcW w:w="2698" w:type="dxa"/>
            <w:shd w:val="clear" w:color="auto" w:fill="E6E6E6"/>
            <w:hideMark/>
          </w:tcPr>
          <w:p w14:paraId="112785D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446ECBD" w14:textId="77777777" w:rsidR="00222867" w:rsidRPr="00DD0138" w:rsidRDefault="006D45B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D013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DD013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1FF4E1C2" w14:textId="77777777" w:rsidR="00222867" w:rsidRPr="00DD0138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D013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DD013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C45E823" w14:textId="77777777" w:rsidTr="00222867">
        <w:tc>
          <w:tcPr>
            <w:tcW w:w="2698" w:type="dxa"/>
            <w:shd w:val="clear" w:color="auto" w:fill="E6E6E6"/>
            <w:hideMark/>
          </w:tcPr>
          <w:p w14:paraId="6F845F3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444593DA" w14:textId="7886D7C6" w:rsidR="00222867" w:rsidRPr="00DD0138" w:rsidRDefault="00B813E9" w:rsidP="00B83D0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כ$500000 + מע"מ</w:t>
            </w:r>
            <w:r w:rsidR="006D65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(100,000 </w:t>
            </w:r>
            <w:proofErr w:type="spellStart"/>
            <w:r w:rsidR="006D65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למלא"ן</w:t>
            </w:r>
            <w:proofErr w:type="spellEnd"/>
            <w:r w:rsidR="006D65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+ 400,000 למכס)</w:t>
            </w:r>
          </w:p>
        </w:tc>
      </w:tr>
      <w:tr w:rsidR="007548B0" w14:paraId="7C55E1DB" w14:textId="77777777" w:rsidTr="00222867">
        <w:tc>
          <w:tcPr>
            <w:tcW w:w="2698" w:type="dxa"/>
            <w:shd w:val="clear" w:color="auto" w:fill="E6E6E6"/>
            <w:hideMark/>
          </w:tcPr>
          <w:p w14:paraId="60E76DA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6FDC953B" w14:textId="1D46A7C4" w:rsidR="00222867" w:rsidRPr="004A782A" w:rsidRDefault="00B813E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 שנים</w:t>
            </w:r>
          </w:p>
        </w:tc>
      </w:tr>
    </w:tbl>
    <w:p w14:paraId="05C67E48" w14:textId="77777777" w:rsidR="00222867" w:rsidRPr="00AF57E9" w:rsidRDefault="00E64C6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AE73D0A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41D7AE8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A00DAB0" w14:textId="77777777" w:rsidR="00222867" w:rsidRPr="00AF57E9" w:rsidRDefault="00E64C6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DD28BED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F64357A" w14:textId="77777777" w:rsidTr="00CE5B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A248" w14:textId="77777777" w:rsidR="005E3D04" w:rsidRPr="005E3D04" w:rsidRDefault="005E3D04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bookmarkStart w:id="0" w:name="_GoBack" w:colFirst="0" w:colLast="0"/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וורטואלית</w:t>
            </w:r>
            <w:proofErr w:type="spellEnd"/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לשרתים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ותחנות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קצה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2812645" w14:textId="77777777" w:rsidR="00784C80" w:rsidRDefault="005E3D04" w:rsidP="00784C80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רכישת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ורישוי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.</w:t>
            </w:r>
          </w:p>
          <w:p w14:paraId="7784EB81" w14:textId="3B28B3E3" w:rsidR="005E3D04" w:rsidRPr="00784C80" w:rsidRDefault="00784C80" w:rsidP="00784C80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1.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התשתית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הוירטואלית</w:t>
            </w:r>
            <w:proofErr w:type="spellEnd"/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הנפוצה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ביותר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בקרב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בפרט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ובעולם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414B9A4A" w14:textId="77777777" w:rsidR="005E3D04" w:rsidRPr="005E3D04" w:rsidRDefault="005E3D04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לעבוד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מספר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שרתים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וירטואליים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גבי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שרת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פיזי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אחד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במקום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0C6AEE6A" w14:textId="77777777" w:rsidR="005E3D04" w:rsidRPr="005E3D04" w:rsidRDefault="005E3D04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בשרתים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פיזיים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וכמו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כן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עבודה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תחנות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וורטואליות</w:t>
            </w:r>
            <w:proofErr w:type="spellEnd"/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VDI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ובכך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לחסוך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גבוהה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</w:p>
          <w:p w14:paraId="5A75F43E" w14:textId="36840B1B" w:rsidR="005E3D04" w:rsidRDefault="005E3D04" w:rsidP="00784C80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מקום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אחסון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חשמל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ומיזוג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2AAEB8C" w14:textId="77777777" w:rsidR="00784C80" w:rsidRPr="005E3D04" w:rsidRDefault="00784C80" w:rsidP="00784C8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7A27C570" w14:textId="5786D051" w:rsidR="005E3D04" w:rsidRPr="005E3D04" w:rsidRDefault="00784C80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2.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במערך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המחשוב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D6575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מותקנים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עשרות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שרתים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פיזיים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המכילים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62CE4E80" w14:textId="77777777" w:rsidR="005E3D04" w:rsidRPr="005E3D04" w:rsidRDefault="005E3D04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להרצת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שרתים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וירטואליים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ותחנות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עבודה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VDI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וזאת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התשתית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העיקרית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655EF95C" w14:textId="77777777" w:rsidR="00784C80" w:rsidRDefault="005E3D04" w:rsidP="00784C80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בסיסה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בנויה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המחשוב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המשרד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מזה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מספר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D867561" w14:textId="50F9368D" w:rsidR="005E3D04" w:rsidRPr="005E3D04" w:rsidRDefault="00784C80" w:rsidP="00784C8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3.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המערכת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מתקדמת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ויציבה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ומכיוון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שכך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החשכ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proofErr w:type="spellEnd"/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הגיע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להסכם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מרביים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היצרן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2DE1257A" w14:textId="77777777" w:rsidR="006D6575" w:rsidRDefault="00784C80" w:rsidP="006D6575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5E3D04"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)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כלל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56D9F308" w14:textId="77777777" w:rsidR="006D6575" w:rsidRDefault="006D6575" w:rsidP="006D6575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4.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נדרש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לרכוש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ותחזוקה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כפי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שמפורט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במכרז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חשכ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proofErr w:type="spellEnd"/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749BAAC" w14:textId="53C2ED01" w:rsidR="005E3D04" w:rsidRPr="005E3D04" w:rsidRDefault="006D6575" w:rsidP="006D657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5.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ההתקשרות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תתבצע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הליך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לברור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מחירים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data-c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נט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הנחיות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החשכ</w:t>
            </w:r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="005E3D04"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proofErr w:type="spellEnd"/>
            <w:r w:rsidR="005E3D04"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22158A37" w14:textId="05A8B876" w:rsidR="002D7235" w:rsidRPr="00CE5B3D" w:rsidRDefault="005E3D04" w:rsidP="005E3D0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המפורטות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בהסכם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המחירים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המרביים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5E3D0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E3D0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VMWARE</w:t>
            </w:r>
          </w:p>
        </w:tc>
      </w:tr>
      <w:bookmarkEnd w:id="0"/>
      <w:tr w:rsidR="007548B0" w14:paraId="5B75B84D" w14:textId="77777777" w:rsidTr="00CE5B3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2D9E" w14:textId="5D13B47B" w:rsidR="00222867" w:rsidRPr="00AF57E9" w:rsidRDefault="00E64C6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E2C3AC3" w14:textId="77777777" w:rsidR="00222867" w:rsidRPr="00AF57E9" w:rsidRDefault="00E64C6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11D7398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8C614EF" w14:textId="77777777" w:rsidR="00222867" w:rsidRPr="00AF57E9" w:rsidRDefault="00E64C6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21DCD19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C51FB5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6CEDAA4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2356" w14:textId="77777777" w:rsidR="00222867" w:rsidRPr="00AF57E9" w:rsidRDefault="000D74B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פאולו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שיזנר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אנקייר</w:t>
            </w:r>
            <w:r w:rsidR="00CE5B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A15" w14:textId="77777777" w:rsidR="00222867" w:rsidRPr="00AF57E9" w:rsidRDefault="000D74B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סיסטם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82E" w14:textId="77777777" w:rsidR="00222867" w:rsidRPr="00AF57E9" w:rsidRDefault="00E64C6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4E24276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AB31A6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9C99E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C807D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71C83E7" w14:textId="77777777" w:rsidR="00222867" w:rsidRPr="00817FBA" w:rsidRDefault="00E64C6E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9D712" w14:textId="77777777" w:rsidR="00EF079E" w:rsidRDefault="00EF079E">
      <w:r>
        <w:separator/>
      </w:r>
    </w:p>
  </w:endnote>
  <w:endnote w:type="continuationSeparator" w:id="0">
    <w:p w14:paraId="1998C28D" w14:textId="77777777" w:rsidR="00EF079E" w:rsidRDefault="00EF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0AAE56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994443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80AFB2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850FD86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A30B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A30B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61AE409" w14:textId="77777777" w:rsidR="00354861" w:rsidRPr="0098529F" w:rsidRDefault="00E64C6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2363DC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72F090A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27AAB0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70143E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96CCA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E4B9AC1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5EC884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E340FB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57C853B" w14:textId="77777777" w:rsidR="00E678BB" w:rsidRPr="00354861" w:rsidRDefault="00E64C6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79AE" w14:textId="77777777" w:rsidR="00EF079E" w:rsidRDefault="00EF079E">
      <w:r>
        <w:separator/>
      </w:r>
    </w:p>
  </w:footnote>
  <w:footnote w:type="continuationSeparator" w:id="0">
    <w:p w14:paraId="5E5D2E3A" w14:textId="77777777" w:rsidR="00EF079E" w:rsidRDefault="00EF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9D4EB9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4E966A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914462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9E203D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85EBF05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69F5A18" wp14:editId="1A501C1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D3015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AE8A28E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9B103F8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6F2078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E1795F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D01DFA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EBA55E8" w14:textId="77777777" w:rsidR="009220EC" w:rsidRPr="00D84715" w:rsidRDefault="00E64C6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D7E4FFE" w14:textId="77777777" w:rsidR="009220EC" w:rsidRDefault="00E64C6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1CF8B4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1F11F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C61401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EE64E9" w14:textId="77777777" w:rsidR="003D6D13" w:rsidRPr="00D84715" w:rsidRDefault="00E64C6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3A2048D" w14:textId="77777777" w:rsidR="003D6D13" w:rsidRPr="00D84715" w:rsidRDefault="00E64C6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995811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874B51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23A043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9E467C7" w14:textId="77777777" w:rsidR="009220EC" w:rsidRPr="00D84715" w:rsidRDefault="00E64C6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6E2AB0" w14:textId="77777777" w:rsidR="009220EC" w:rsidRPr="00D84715" w:rsidRDefault="00E64C6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F68834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80C60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5154B0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6BF72D7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9A56DF0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A773CC4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B632E5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F5218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CEB6052" w14:textId="77777777" w:rsidR="00E678BB" w:rsidRPr="00D84715" w:rsidRDefault="00E64C6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C005F"/>
    <w:multiLevelType w:val="hybridMultilevel"/>
    <w:tmpl w:val="1F82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86E5619"/>
    <w:multiLevelType w:val="hybridMultilevel"/>
    <w:tmpl w:val="5E208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057AB"/>
    <w:rsid w:val="00041961"/>
    <w:rsid w:val="000D74BD"/>
    <w:rsid w:val="002169D9"/>
    <w:rsid w:val="002B07ED"/>
    <w:rsid w:val="002D7235"/>
    <w:rsid w:val="00336CDD"/>
    <w:rsid w:val="00391FD1"/>
    <w:rsid w:val="003E7619"/>
    <w:rsid w:val="004462F0"/>
    <w:rsid w:val="004A782A"/>
    <w:rsid w:val="004B422D"/>
    <w:rsid w:val="004B4D22"/>
    <w:rsid w:val="004E5E7C"/>
    <w:rsid w:val="005110D9"/>
    <w:rsid w:val="005320EB"/>
    <w:rsid w:val="00595CBF"/>
    <w:rsid w:val="00596ECC"/>
    <w:rsid w:val="005C3CA5"/>
    <w:rsid w:val="005E3D04"/>
    <w:rsid w:val="006D45B4"/>
    <w:rsid w:val="006D6575"/>
    <w:rsid w:val="007468D5"/>
    <w:rsid w:val="007548B0"/>
    <w:rsid w:val="00764CE1"/>
    <w:rsid w:val="00784C80"/>
    <w:rsid w:val="007C13B2"/>
    <w:rsid w:val="0084677D"/>
    <w:rsid w:val="008A5E41"/>
    <w:rsid w:val="009B6B29"/>
    <w:rsid w:val="009F7FB7"/>
    <w:rsid w:val="00A73E19"/>
    <w:rsid w:val="00AA0A14"/>
    <w:rsid w:val="00AE1EB5"/>
    <w:rsid w:val="00B813E9"/>
    <w:rsid w:val="00B83D0A"/>
    <w:rsid w:val="00C116D8"/>
    <w:rsid w:val="00C24453"/>
    <w:rsid w:val="00C716C4"/>
    <w:rsid w:val="00CE5B3D"/>
    <w:rsid w:val="00DD0138"/>
    <w:rsid w:val="00E64C6E"/>
    <w:rsid w:val="00E659B4"/>
    <w:rsid w:val="00EA30B3"/>
    <w:rsid w:val="00ED7ADE"/>
    <w:rsid w:val="00EF079E"/>
    <w:rsid w:val="00F40445"/>
    <w:rsid w:val="00F41D35"/>
    <w:rsid w:val="00F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B1682"/>
  <w15:docId w15:val="{49D78CE7-2FA3-4A4E-AB62-37523679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a46656d4-8850-49b3-aebd-68bd05f7f4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FA7EED4-92F3-4C51-A142-70E315EE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386</Words>
  <Characters>1965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נאוה מונסה</cp:lastModifiedBy>
  <cp:revision>2</cp:revision>
  <cp:lastPrinted>2023-05-04T14:11:00Z</cp:lastPrinted>
  <dcterms:created xsi:type="dcterms:W3CDTF">2023-11-02T11:32:00Z</dcterms:created>
  <dcterms:modified xsi:type="dcterms:W3CDTF">2023-11-02T11:32:00Z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